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3"/>
        <w:gridCol w:w="173"/>
        <w:gridCol w:w="1559"/>
        <w:gridCol w:w="1134"/>
        <w:gridCol w:w="2216"/>
        <w:gridCol w:w="86"/>
        <w:gridCol w:w="1757"/>
        <w:gridCol w:w="245"/>
        <w:gridCol w:w="374"/>
        <w:gridCol w:w="2107"/>
      </w:tblGrid>
      <w:tr w:rsidR="00622EBF" w14:paraId="15AAAD51" w14:textId="77777777" w:rsidTr="00530FC3">
        <w:trPr>
          <w:trHeight w:val="2569"/>
          <w:jc w:val="center"/>
        </w:trPr>
        <w:tc>
          <w:tcPr>
            <w:tcW w:w="8213" w:type="dxa"/>
            <w:gridSpan w:val="8"/>
            <w:tcBorders>
              <w:top w:val="threeDEngrave" w:sz="24" w:space="0" w:color="auto"/>
              <w:left w:val="threeDEngrave" w:sz="24" w:space="0" w:color="auto"/>
              <w:bottom w:val="threeDEngrave" w:sz="24" w:space="0" w:color="auto"/>
              <w:right w:val="nil"/>
            </w:tcBorders>
            <w:shd w:val="clear" w:color="auto" w:fill="FFC000"/>
          </w:tcPr>
          <w:p w14:paraId="17AE510C" w14:textId="2674BA93" w:rsidR="00622EBF" w:rsidRDefault="00622EBF">
            <w:pPr>
              <w:jc w:val="center"/>
              <w:rPr>
                <w:rFonts w:ascii="Algerian" w:hAnsi="Algerian"/>
                <w:sz w:val="16"/>
                <w:szCs w:val="16"/>
                <w:lang w:val="en-US"/>
              </w:rPr>
            </w:pPr>
          </w:p>
          <w:p w14:paraId="1567F741" w14:textId="77777777" w:rsidR="00622EBF" w:rsidRDefault="00622EBF">
            <w:pPr>
              <w:pStyle w:val="BodyText"/>
              <w:rPr>
                <w:sz w:val="44"/>
              </w:rPr>
            </w:pPr>
            <w:r>
              <w:rPr>
                <w:sz w:val="44"/>
              </w:rPr>
              <w:t>Southern Tablelands Heritage Automotive Restorers Club</w:t>
            </w:r>
          </w:p>
          <w:p w14:paraId="50852D70" w14:textId="77777777" w:rsidR="00622EBF" w:rsidRDefault="00622EBF">
            <w:pPr>
              <w:jc w:val="center"/>
              <w:rPr>
                <w:rFonts w:ascii="Algerian" w:hAnsi="Algerian"/>
                <w:sz w:val="12"/>
                <w:szCs w:val="12"/>
                <w:lang w:val="en-US"/>
              </w:rPr>
            </w:pPr>
          </w:p>
          <w:p w14:paraId="202CFDB4" w14:textId="77777777" w:rsidR="00622EBF" w:rsidRDefault="00622EBF">
            <w:pPr>
              <w:jc w:val="center"/>
              <w:rPr>
                <w:rFonts w:ascii="Arial" w:hAnsi="Arial" w:cs="Arial"/>
                <w:lang w:val="en-US"/>
              </w:rPr>
            </w:pPr>
            <w:smartTag w:uri="urn:schemas-microsoft-com:office:smarttags" w:element="address">
              <w:smartTag w:uri="urn:schemas-microsoft-com:office:smarttags" w:element="Street">
                <w:r>
                  <w:rPr>
                    <w:rFonts w:ascii="Arial" w:hAnsi="Arial" w:cs="Arial"/>
                    <w:lang w:val="en-US"/>
                  </w:rPr>
                  <w:t>PO Box</w:t>
                </w:r>
              </w:smartTag>
              <w:r>
                <w:rPr>
                  <w:rFonts w:ascii="Arial" w:hAnsi="Arial" w:cs="Arial"/>
                  <w:lang w:val="en-US"/>
                </w:rPr>
                <w:t xml:space="preserve"> 1420</w:t>
              </w:r>
            </w:smartTag>
            <w:r>
              <w:rPr>
                <w:rFonts w:ascii="Arial" w:hAnsi="Arial" w:cs="Arial"/>
                <w:lang w:val="en-US"/>
              </w:rPr>
              <w:t xml:space="preserve"> Queanbeyan NSW 2620</w:t>
            </w:r>
          </w:p>
          <w:p w14:paraId="790D97F6" w14:textId="77777777" w:rsidR="00622EBF" w:rsidRDefault="00622EB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Email: </w:t>
            </w:r>
            <w:r w:rsidR="00E82DD5">
              <w:rPr>
                <w:rFonts w:ascii="Arial" w:hAnsi="Arial" w:cs="Arial"/>
                <w:lang w:val="en-US"/>
              </w:rPr>
              <w:t>secretary@stharc.org.au</w:t>
            </w:r>
          </w:p>
          <w:p w14:paraId="198BB3B4" w14:textId="77777777" w:rsidR="00622EBF" w:rsidRDefault="00622EB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Website:  </w:t>
            </w:r>
            <w:hyperlink r:id="rId4" w:history="1">
              <w:r>
                <w:rPr>
                  <w:rStyle w:val="Hyperlink"/>
                  <w:rFonts w:ascii="Arial" w:hAnsi="Arial" w:cs="Arial"/>
                  <w:lang w:val="en-US"/>
                </w:rPr>
                <w:t>www.stharc.org.au</w:t>
              </w:r>
            </w:hyperlink>
          </w:p>
          <w:p w14:paraId="24013940" w14:textId="77777777" w:rsidR="006862DF" w:rsidRDefault="006862DF" w:rsidP="00216665">
            <w:pPr>
              <w:jc w:val="right"/>
              <w:rPr>
                <w:rFonts w:ascii="Verdana" w:hAnsi="Verdana"/>
                <w:sz w:val="12"/>
                <w:szCs w:val="12"/>
                <w:lang w:val="en-US"/>
              </w:rPr>
            </w:pPr>
          </w:p>
          <w:p w14:paraId="1F79B345" w14:textId="278F5063" w:rsidR="00622EBF" w:rsidRDefault="00693F96" w:rsidP="00216665">
            <w:pPr>
              <w:jc w:val="right"/>
              <w:rPr>
                <w:rFonts w:ascii="Verdana" w:hAnsi="Verdana"/>
                <w:sz w:val="12"/>
                <w:szCs w:val="12"/>
                <w:lang w:val="en-US"/>
              </w:rPr>
            </w:pPr>
            <w:r>
              <w:rPr>
                <w:rFonts w:ascii="Verdana" w:hAnsi="Verdana"/>
                <w:sz w:val="12"/>
                <w:szCs w:val="12"/>
                <w:lang w:val="en-US"/>
              </w:rPr>
              <w:t>May</w:t>
            </w:r>
            <w:r w:rsidR="006862DF">
              <w:rPr>
                <w:rFonts w:ascii="Verdana" w:hAnsi="Verdana"/>
                <w:sz w:val="12"/>
                <w:szCs w:val="12"/>
                <w:lang w:val="en-US"/>
              </w:rPr>
              <w:t xml:space="preserve"> 18, 2018</w:t>
            </w:r>
          </w:p>
        </w:tc>
        <w:tc>
          <w:tcPr>
            <w:tcW w:w="2481" w:type="dxa"/>
            <w:gridSpan w:val="2"/>
            <w:tcBorders>
              <w:top w:val="threeDEngrave" w:sz="24" w:space="0" w:color="auto"/>
              <w:left w:val="nil"/>
              <w:bottom w:val="threeDEngrave" w:sz="24" w:space="0" w:color="auto"/>
              <w:right w:val="threeDEngrave" w:sz="24" w:space="0" w:color="auto"/>
            </w:tcBorders>
          </w:tcPr>
          <w:p w14:paraId="1ADF1E5C" w14:textId="67266EE5" w:rsidR="00622EBF" w:rsidRDefault="003E6848">
            <w:pPr>
              <w:jc w:val="center"/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7728" behindDoc="0" locked="0" layoutInCell="1" allowOverlap="1" wp14:anchorId="50FE3102" wp14:editId="315F94B8">
                  <wp:simplePos x="0" y="0"/>
                  <wp:positionH relativeFrom="margin">
                    <wp:posOffset>-120650</wp:posOffset>
                  </wp:positionH>
                  <wp:positionV relativeFrom="margin">
                    <wp:posOffset>-76200</wp:posOffset>
                  </wp:positionV>
                  <wp:extent cx="1714500" cy="1714500"/>
                  <wp:effectExtent l="0" t="0" r="0" b="0"/>
                  <wp:wrapNone/>
                  <wp:docPr id="2" name="Picture 2" descr="stharcwhite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harcwhite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9C5D0D" w14:textId="77777777" w:rsidR="00622EBF" w:rsidRDefault="00622EBF">
            <w:pPr>
              <w:jc w:val="center"/>
            </w:pPr>
          </w:p>
        </w:tc>
      </w:tr>
      <w:tr w:rsidR="00622EBF" w14:paraId="3CD06A47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threeDEngrave" w:sz="24" w:space="0" w:color="auto"/>
              <w:left w:val="nil"/>
              <w:bottom w:val="nil"/>
              <w:right w:val="nil"/>
            </w:tcBorders>
          </w:tcPr>
          <w:p w14:paraId="4FC7BDFD" w14:textId="77777777" w:rsidR="00622EBF" w:rsidRPr="00E4229A" w:rsidRDefault="00622EBF" w:rsidP="00E4229A">
            <w:pPr>
              <w:jc w:val="center"/>
              <w:rPr>
                <w:sz w:val="16"/>
                <w:szCs w:val="16"/>
              </w:rPr>
            </w:pPr>
          </w:p>
        </w:tc>
      </w:tr>
      <w:tr w:rsidR="00622EBF" w14:paraId="109F04A9" w14:textId="77777777" w:rsidTr="00530FC3">
        <w:trPr>
          <w:trHeight w:val="439"/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2289F7B1" w14:textId="77777777" w:rsidR="00622EBF" w:rsidRPr="00E4229A" w:rsidRDefault="00622EBF" w:rsidP="00E4229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 Black" w:hAnsi="Arial Black"/>
                <w:u w:val="single"/>
                <w:lang w:val="en-US"/>
              </w:rPr>
              <w:t>Application for Membership</w:t>
            </w:r>
          </w:p>
          <w:p w14:paraId="21F0093C" w14:textId="77777777" w:rsidR="00622EBF" w:rsidRDefault="00622EBF">
            <w:pPr>
              <w:rPr>
                <w:sz w:val="12"/>
                <w:szCs w:val="12"/>
              </w:rPr>
            </w:pPr>
          </w:p>
        </w:tc>
      </w:tr>
      <w:tr w:rsidR="00622EBF" w14:paraId="73A789D8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3F829445" w14:textId="77777777" w:rsidR="00622EBF" w:rsidRDefault="00622EBF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To the Honorary Secretary,</w:t>
            </w:r>
          </w:p>
          <w:p w14:paraId="0F7F02D8" w14:textId="77777777" w:rsidR="00622EBF" w:rsidRDefault="00622EBF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 </w:t>
            </w:r>
          </w:p>
          <w:p w14:paraId="7E7DA27F" w14:textId="287889DE" w:rsidR="00732B7A" w:rsidRDefault="00AA13EE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</w:t>
            </w:r>
            <w:r w:rsidR="00622EBF">
              <w:rPr>
                <w:rFonts w:ascii="Arial" w:hAnsi="Arial" w:cs="Arial"/>
                <w:lang w:val="en-US"/>
              </w:rPr>
              <w:t xml:space="preserve">I/We hereby apply for membership of the </w:t>
            </w:r>
          </w:p>
          <w:p w14:paraId="169CE1E7" w14:textId="167AC253" w:rsidR="00622EBF" w:rsidRDefault="00622EBF" w:rsidP="00AA13EE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Southern Tablelands Heritage Automotive Restorers Club</w:t>
            </w:r>
            <w:r w:rsidR="00E4229A">
              <w:rPr>
                <w:rFonts w:ascii="Arial" w:hAnsi="Arial" w:cs="Arial"/>
                <w:b/>
                <w:bCs/>
                <w:lang w:val="en-US"/>
              </w:rPr>
              <w:t xml:space="preserve"> Inc.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(</w:t>
            </w:r>
            <w:r w:rsidR="00E4229A">
              <w:rPr>
                <w:rFonts w:ascii="Arial" w:hAnsi="Arial" w:cs="Arial"/>
                <w:lang w:val="en-US"/>
              </w:rPr>
              <w:t>T</w:t>
            </w:r>
            <w:r>
              <w:rPr>
                <w:rFonts w:ascii="Arial" w:hAnsi="Arial" w:cs="Arial"/>
                <w:lang w:val="en-US"/>
              </w:rPr>
              <w:t>he Club).</w:t>
            </w:r>
          </w:p>
          <w:p w14:paraId="1B930EB2" w14:textId="77777777" w:rsidR="00622EBF" w:rsidRDefault="00622EBF"/>
        </w:tc>
      </w:tr>
      <w:tr w:rsidR="00622EBF" w14:paraId="69BBAC75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right w:val="nil"/>
            </w:tcBorders>
          </w:tcPr>
          <w:p w14:paraId="7D6012BC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bCs/>
                <w:lang w:val="en-US"/>
              </w:rPr>
              <w:t>Applicants Details</w:t>
            </w:r>
          </w:p>
        </w:tc>
      </w:tr>
      <w:tr w:rsidR="00622EBF" w14:paraId="4643BB69" w14:textId="77777777" w:rsidTr="00C935A6">
        <w:trPr>
          <w:jc w:val="center"/>
        </w:trPr>
        <w:tc>
          <w:tcPr>
            <w:tcW w:w="3909" w:type="dxa"/>
            <w:gridSpan w:val="4"/>
          </w:tcPr>
          <w:p w14:paraId="5FD3EF9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Surname</w:t>
            </w:r>
          </w:p>
          <w:p w14:paraId="609AC9E5" w14:textId="1D235B03" w:rsidR="00622EBF" w:rsidRPr="003111EE" w:rsidRDefault="00622EBF">
            <w:pPr>
              <w:rPr>
                <w:rFonts w:ascii="Arial" w:hAnsi="Arial"/>
              </w:rPr>
            </w:pPr>
          </w:p>
          <w:p w14:paraId="2D403AD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85" w:type="dxa"/>
            <w:gridSpan w:val="6"/>
          </w:tcPr>
          <w:p w14:paraId="6382FF08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Given Names</w:t>
            </w:r>
          </w:p>
          <w:p w14:paraId="141D61F5" w14:textId="618FC4EF" w:rsidR="003E6848" w:rsidRPr="003E6848" w:rsidRDefault="003E6848">
            <w:pPr>
              <w:rPr>
                <w:rFonts w:ascii="Arial" w:hAnsi="Arial"/>
              </w:rPr>
            </w:pPr>
          </w:p>
        </w:tc>
      </w:tr>
      <w:tr w:rsidR="00622EBF" w14:paraId="63D7DAFD" w14:textId="77777777" w:rsidTr="00C935A6">
        <w:trPr>
          <w:jc w:val="center"/>
        </w:trPr>
        <w:tc>
          <w:tcPr>
            <w:tcW w:w="3909" w:type="dxa"/>
            <w:gridSpan w:val="4"/>
          </w:tcPr>
          <w:p w14:paraId="2F7988F5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Nominated Partner Surname</w:t>
            </w:r>
          </w:p>
          <w:p w14:paraId="6487E25D" w14:textId="77777777" w:rsidR="00622EBF" w:rsidRPr="003111EE" w:rsidRDefault="00622EBF">
            <w:pPr>
              <w:rPr>
                <w:rFonts w:ascii="Arial" w:hAnsi="Arial"/>
              </w:rPr>
            </w:pPr>
          </w:p>
          <w:p w14:paraId="4C03EEF0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85" w:type="dxa"/>
            <w:gridSpan w:val="6"/>
          </w:tcPr>
          <w:p w14:paraId="48422F3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Given Names</w:t>
            </w:r>
          </w:p>
          <w:p w14:paraId="4DF24F45" w14:textId="66F10B0F" w:rsidR="003E6848" w:rsidRPr="003E6848" w:rsidRDefault="003E6848">
            <w:pPr>
              <w:rPr>
                <w:rFonts w:ascii="Arial" w:hAnsi="Arial"/>
              </w:rPr>
            </w:pPr>
          </w:p>
        </w:tc>
      </w:tr>
      <w:tr w:rsidR="00622EBF" w14:paraId="5C4EEC92" w14:textId="77777777" w:rsidTr="00530FC3">
        <w:trPr>
          <w:trHeight w:val="541"/>
          <w:jc w:val="center"/>
        </w:trPr>
        <w:tc>
          <w:tcPr>
            <w:tcW w:w="10694" w:type="dxa"/>
            <w:gridSpan w:val="10"/>
          </w:tcPr>
          <w:p w14:paraId="6AF8FC5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Residential Address</w:t>
            </w:r>
          </w:p>
          <w:p w14:paraId="6CF58D0A" w14:textId="77777777" w:rsidR="00622EBF" w:rsidRPr="003111EE" w:rsidRDefault="00622EBF">
            <w:pPr>
              <w:rPr>
                <w:rFonts w:ascii="Arial" w:hAnsi="Arial"/>
              </w:rPr>
            </w:pPr>
          </w:p>
          <w:p w14:paraId="2330A72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1C895A0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622EBF" w14:paraId="3F9D9735" w14:textId="77777777" w:rsidTr="00530FC3">
        <w:trPr>
          <w:trHeight w:val="553"/>
          <w:jc w:val="center"/>
        </w:trPr>
        <w:tc>
          <w:tcPr>
            <w:tcW w:w="10694" w:type="dxa"/>
            <w:gridSpan w:val="10"/>
          </w:tcPr>
          <w:p w14:paraId="5AD681D1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Postal Address if different from above</w:t>
            </w:r>
          </w:p>
          <w:p w14:paraId="723F1487" w14:textId="77777777" w:rsidR="00622EBF" w:rsidRPr="003111EE" w:rsidRDefault="00622EBF">
            <w:pPr>
              <w:rPr>
                <w:rFonts w:ascii="Arial" w:hAnsi="Arial"/>
              </w:rPr>
            </w:pPr>
          </w:p>
          <w:p w14:paraId="79036491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123613AD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622EBF" w14:paraId="7DA8C4DC" w14:textId="77777777" w:rsidTr="00530FC3">
        <w:trPr>
          <w:jc w:val="center"/>
        </w:trPr>
        <w:tc>
          <w:tcPr>
            <w:tcW w:w="10694" w:type="dxa"/>
            <w:gridSpan w:val="10"/>
          </w:tcPr>
          <w:p w14:paraId="1BBEB169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Contact Details</w:t>
            </w:r>
          </w:p>
        </w:tc>
      </w:tr>
      <w:tr w:rsidR="00622EBF" w14:paraId="59C216A2" w14:textId="77777777" w:rsidTr="00C935A6">
        <w:trPr>
          <w:jc w:val="center"/>
        </w:trPr>
        <w:tc>
          <w:tcPr>
            <w:tcW w:w="2775" w:type="dxa"/>
            <w:gridSpan w:val="3"/>
          </w:tcPr>
          <w:p w14:paraId="4E952335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Home</w:t>
            </w:r>
          </w:p>
          <w:p w14:paraId="4A7488B0" w14:textId="77777777" w:rsidR="00622EBF" w:rsidRPr="003111EE" w:rsidRDefault="00622EBF">
            <w:pPr>
              <w:rPr>
                <w:rFonts w:ascii="Arial" w:hAnsi="Arial"/>
              </w:rPr>
            </w:pPr>
          </w:p>
          <w:p w14:paraId="73AC990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F76D019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Work</w:t>
            </w:r>
          </w:p>
          <w:p w14:paraId="4C1A17FD" w14:textId="77777777" w:rsidR="003111EE" w:rsidRPr="003111EE" w:rsidRDefault="003111EE">
            <w:pPr>
              <w:rPr>
                <w:rFonts w:ascii="Arial" w:hAnsi="Arial"/>
              </w:rPr>
            </w:pPr>
          </w:p>
        </w:tc>
        <w:tc>
          <w:tcPr>
            <w:tcW w:w="4059" w:type="dxa"/>
            <w:gridSpan w:val="3"/>
          </w:tcPr>
          <w:p w14:paraId="201714A3" w14:textId="1670AD4C" w:rsidR="00622EBF" w:rsidRDefault="00732B7A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Applicant’s </w:t>
            </w:r>
            <w:r w:rsidR="00622EBF">
              <w:rPr>
                <w:rFonts w:ascii="Arial" w:hAnsi="Arial"/>
                <w:sz w:val="16"/>
                <w:szCs w:val="16"/>
              </w:rPr>
              <w:t>Mobile</w:t>
            </w:r>
          </w:p>
          <w:p w14:paraId="307F6EE2" w14:textId="77777777" w:rsidR="003111EE" w:rsidRPr="003111EE" w:rsidRDefault="003111EE">
            <w:pPr>
              <w:rPr>
                <w:rFonts w:ascii="Arial" w:hAnsi="Arial"/>
              </w:rPr>
            </w:pPr>
          </w:p>
        </w:tc>
        <w:tc>
          <w:tcPr>
            <w:tcW w:w="2726" w:type="dxa"/>
            <w:gridSpan w:val="3"/>
          </w:tcPr>
          <w:p w14:paraId="23CD9A63" w14:textId="7546425E" w:rsidR="00622EBF" w:rsidRDefault="006862D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Partners Mobile</w:t>
            </w:r>
          </w:p>
          <w:p w14:paraId="21A889FB" w14:textId="77777777" w:rsidR="003111EE" w:rsidRPr="003111EE" w:rsidRDefault="003111EE">
            <w:pPr>
              <w:rPr>
                <w:rFonts w:ascii="Arial" w:hAnsi="Arial"/>
              </w:rPr>
            </w:pPr>
          </w:p>
        </w:tc>
      </w:tr>
      <w:tr w:rsidR="006116DD" w14:paraId="3649EC78" w14:textId="77777777" w:rsidTr="00C935A6">
        <w:trPr>
          <w:trHeight w:val="621"/>
          <w:jc w:val="center"/>
        </w:trPr>
        <w:tc>
          <w:tcPr>
            <w:tcW w:w="3909" w:type="dxa"/>
            <w:gridSpan w:val="4"/>
            <w:tcBorders>
              <w:bottom w:val="single" w:sz="4" w:space="0" w:color="auto"/>
            </w:tcBorders>
          </w:tcPr>
          <w:p w14:paraId="05EB2464" w14:textId="02C0A031" w:rsidR="006116DD" w:rsidRDefault="006116DD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Main applicant Email</w:t>
            </w:r>
          </w:p>
          <w:p w14:paraId="1612EA4E" w14:textId="77777777" w:rsidR="006116DD" w:rsidRPr="003111EE" w:rsidRDefault="006116DD">
            <w:pPr>
              <w:rPr>
                <w:rFonts w:ascii="Arial" w:hAnsi="Arial"/>
              </w:rPr>
            </w:pPr>
          </w:p>
        </w:tc>
        <w:tc>
          <w:tcPr>
            <w:tcW w:w="6785" w:type="dxa"/>
            <w:gridSpan w:val="6"/>
            <w:tcBorders>
              <w:bottom w:val="single" w:sz="4" w:space="0" w:color="auto"/>
            </w:tcBorders>
          </w:tcPr>
          <w:p w14:paraId="0679707A" w14:textId="77777777" w:rsidR="006116DD" w:rsidRDefault="006116DD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Partner’s Email</w:t>
            </w:r>
          </w:p>
          <w:p w14:paraId="290EC28A" w14:textId="55A06CC4" w:rsidR="006116DD" w:rsidRDefault="006116DD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622EBF" w14:paraId="4E3B37C2" w14:textId="77777777" w:rsidTr="00530FC3">
        <w:trPr>
          <w:trHeight w:val="214"/>
          <w:jc w:val="center"/>
        </w:trPr>
        <w:tc>
          <w:tcPr>
            <w:tcW w:w="10694" w:type="dxa"/>
            <w:gridSpan w:val="10"/>
            <w:tcBorders>
              <w:left w:val="nil"/>
              <w:bottom w:val="nil"/>
              <w:right w:val="nil"/>
            </w:tcBorders>
          </w:tcPr>
          <w:p w14:paraId="4D01843F" w14:textId="77777777" w:rsidR="00622EBF" w:rsidRDefault="00622EBF"/>
        </w:tc>
      </w:tr>
      <w:tr w:rsidR="00622EBF" w14:paraId="5B8B50E6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50D6E345" w14:textId="77777777" w:rsidR="00622EBF" w:rsidRPr="007B3061" w:rsidRDefault="00622EBF" w:rsidP="007B3061">
            <w:pPr>
              <w:rPr>
                <w:rFonts w:ascii="Arial" w:hAnsi="Arial"/>
                <w:sz w:val="22"/>
                <w:szCs w:val="22"/>
              </w:rPr>
            </w:pPr>
            <w:r w:rsidRPr="007B3061">
              <w:rPr>
                <w:rStyle w:val="Strong"/>
                <w:rFonts w:ascii="Arial" w:hAnsi="Arial" w:cs="Arial"/>
                <w:sz w:val="22"/>
                <w:szCs w:val="22"/>
              </w:rPr>
              <w:t>Declaration: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478"/>
            </w:tblGrid>
            <w:tr w:rsidR="00CC2338" w:rsidRPr="007B3061" w14:paraId="32AD2F11" w14:textId="77777777">
              <w:trPr>
                <w:trHeight w:val="451"/>
              </w:trPr>
              <w:tc>
                <w:tcPr>
                  <w:tcW w:w="0" w:type="auto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0262"/>
                  </w:tblGrid>
                  <w:tr w:rsidR="00CC2338" w:rsidRPr="007B3061" w14:paraId="64015F07" w14:textId="77777777">
                    <w:trPr>
                      <w:trHeight w:val="451"/>
                    </w:trPr>
                    <w:tc>
                      <w:tcPr>
                        <w:tcW w:w="0" w:type="auto"/>
                      </w:tcPr>
                      <w:p w14:paraId="4889A811" w14:textId="79816A74" w:rsidR="00CC2338" w:rsidRPr="007B3061" w:rsidRDefault="00DE77C8" w:rsidP="007B3061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r w:rsidRPr="007B3061">
                          <w:rPr>
                            <w:sz w:val="22"/>
                            <w:szCs w:val="22"/>
                          </w:rPr>
                          <w:t xml:space="preserve">I understand that 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my/our payment for 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>$</w:t>
                        </w:r>
                        <w:r w:rsidR="00AD4494">
                          <w:rPr>
                            <w:b/>
                            <w:sz w:val="22"/>
                            <w:szCs w:val="22"/>
                          </w:rPr>
                          <w:t>8</w:t>
                        </w:r>
                        <w:r w:rsidR="00327DA7" w:rsidRPr="007B3061">
                          <w:rPr>
                            <w:b/>
                            <w:sz w:val="22"/>
                            <w:szCs w:val="22"/>
                          </w:rPr>
                          <w:t>5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 xml:space="preserve">.00 </w:t>
                        </w:r>
                        <w:r w:rsidR="00665D3D" w:rsidRPr="007B3061">
                          <w:rPr>
                            <w:sz w:val="22"/>
                            <w:szCs w:val="22"/>
                          </w:rPr>
                          <w:t xml:space="preserve">being 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>$</w:t>
                        </w:r>
                        <w:r w:rsidR="00327DA7" w:rsidRPr="007B3061">
                          <w:rPr>
                            <w:b/>
                            <w:sz w:val="22"/>
                            <w:szCs w:val="22"/>
                          </w:rPr>
                          <w:t>25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>.00</w:t>
                        </w:r>
                        <w:r w:rsidR="00665D3D" w:rsidRPr="007B3061">
                          <w:rPr>
                            <w:sz w:val="22"/>
                            <w:szCs w:val="22"/>
                          </w:rPr>
                          <w:t xml:space="preserve"> joining fee and 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>$</w:t>
                        </w:r>
                        <w:r w:rsidR="00AD4494">
                          <w:rPr>
                            <w:b/>
                            <w:sz w:val="22"/>
                            <w:szCs w:val="22"/>
                          </w:rPr>
                          <w:t>6</w:t>
                        </w:r>
                        <w:r w:rsidR="00665D3D" w:rsidRPr="007B3061">
                          <w:rPr>
                            <w:b/>
                            <w:sz w:val="22"/>
                            <w:szCs w:val="22"/>
                          </w:rPr>
                          <w:t>0.00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 being membership fees to the 30th June 20</w:t>
                        </w:r>
                        <w:r w:rsidR="00FE2E94" w:rsidRPr="007B3061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665D3D" w:rsidRPr="007B3061">
                          <w:rPr>
                            <w:sz w:val="22"/>
                            <w:szCs w:val="22"/>
                          </w:rPr>
                          <w:t>..</w:t>
                        </w:r>
                        <w:r w:rsidR="00FE2E94" w:rsidRPr="007B3061">
                          <w:rPr>
                            <w:sz w:val="22"/>
                            <w:szCs w:val="22"/>
                          </w:rPr>
                          <w:t>.</w:t>
                        </w:r>
                        <w:r w:rsidR="00CC2338" w:rsidRPr="007B3061">
                          <w:rPr>
                            <w:sz w:val="22"/>
                            <w:szCs w:val="22"/>
                          </w:rPr>
                          <w:t xml:space="preserve">, </w:t>
                        </w:r>
                        <w:r w:rsidRPr="007B3061">
                          <w:rPr>
                            <w:sz w:val="22"/>
                            <w:szCs w:val="22"/>
                          </w:rPr>
                          <w:t>become</w:t>
                        </w:r>
                        <w:r w:rsidR="00704584" w:rsidRPr="007B3061">
                          <w:rPr>
                            <w:sz w:val="22"/>
                            <w:szCs w:val="22"/>
                          </w:rPr>
                          <w:t>s</w:t>
                        </w:r>
                        <w:r w:rsidRPr="007B3061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="00E01964" w:rsidRPr="007B3061">
                          <w:rPr>
                            <w:sz w:val="22"/>
                            <w:szCs w:val="22"/>
                          </w:rPr>
                          <w:t xml:space="preserve">payable </w:t>
                        </w:r>
                        <w:r w:rsidRPr="007B3061">
                          <w:rPr>
                            <w:sz w:val="22"/>
                            <w:szCs w:val="22"/>
                          </w:rPr>
                          <w:t>on being accepted by the committee as member/members of STHARC.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 I/We understand that </w:t>
                        </w:r>
                        <w:r w:rsidRPr="007B3061">
                          <w:rPr>
                            <w:sz w:val="22"/>
                            <w:szCs w:val="22"/>
                          </w:rPr>
                          <w:t xml:space="preserve">annual 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membership fees fall due on the </w:t>
                        </w:r>
                        <w:r w:rsidR="00FE2E94" w:rsidRPr="007B3061">
                          <w:rPr>
                            <w:sz w:val="22"/>
                            <w:szCs w:val="22"/>
                          </w:rPr>
                          <w:t>1st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 Ju</w:t>
                        </w:r>
                        <w:r w:rsidR="00FE2E94" w:rsidRPr="007B3061">
                          <w:rPr>
                            <w:sz w:val="22"/>
                            <w:szCs w:val="22"/>
                          </w:rPr>
                          <w:t>ly</w:t>
                        </w:r>
                        <w:r w:rsidR="00622EBF" w:rsidRPr="007B3061">
                          <w:rPr>
                            <w:sz w:val="22"/>
                            <w:szCs w:val="22"/>
                          </w:rPr>
                          <w:t xml:space="preserve"> each year.</w:t>
                        </w:r>
                        <w:r w:rsidR="00CC2338" w:rsidRPr="007B3061">
                          <w:rPr>
                            <w:sz w:val="22"/>
                            <w:szCs w:val="22"/>
                          </w:rPr>
                          <w:t xml:space="preserve">  </w:t>
                        </w:r>
                        <w:r w:rsidR="002318C5">
                          <w:rPr>
                            <w:sz w:val="22"/>
                            <w:szCs w:val="22"/>
                          </w:rPr>
                          <w:t xml:space="preserve">I/We understand that should I require a hard copy of the Club’s monthly Newsletter “The WHEEL”, I/We will need to pay an additional </w:t>
                        </w:r>
                        <w:r w:rsidR="002318C5" w:rsidRPr="00AD4494">
                          <w:rPr>
                            <w:b/>
                            <w:bCs/>
                            <w:sz w:val="22"/>
                            <w:szCs w:val="22"/>
                          </w:rPr>
                          <w:t>$20</w:t>
                        </w:r>
                        <w:r w:rsidR="002318C5">
                          <w:rPr>
                            <w:sz w:val="22"/>
                            <w:szCs w:val="22"/>
                          </w:rPr>
                          <w:t xml:space="preserve"> per year.</w:t>
                        </w:r>
                      </w:p>
                    </w:tc>
                  </w:tr>
                </w:tbl>
                <w:p w14:paraId="16360D69" w14:textId="23A77AFE" w:rsidR="00CC2338" w:rsidRPr="007B3061" w:rsidRDefault="00CC2338" w:rsidP="007B3061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2D13C86" w14:textId="77777777" w:rsidR="007B3061" w:rsidRPr="007B3061" w:rsidRDefault="007B3061" w:rsidP="007B3061">
            <w:pPr>
              <w:rPr>
                <w:rFonts w:ascii="Arial" w:hAnsi="Arial"/>
                <w:sz w:val="22"/>
                <w:szCs w:val="22"/>
              </w:rPr>
            </w:pPr>
          </w:p>
          <w:p w14:paraId="10C11D3C" w14:textId="5781CB38" w:rsidR="00622EBF" w:rsidRPr="007B3061" w:rsidRDefault="00622EBF" w:rsidP="007B3061">
            <w:pPr>
              <w:rPr>
                <w:sz w:val="22"/>
                <w:szCs w:val="22"/>
              </w:rPr>
            </w:pPr>
            <w:r w:rsidRPr="007B3061">
              <w:rPr>
                <w:rFonts w:ascii="Arial" w:hAnsi="Arial"/>
                <w:sz w:val="22"/>
                <w:szCs w:val="22"/>
              </w:rPr>
              <w:t xml:space="preserve">I/We agree to accept and abide by all regulations </w:t>
            </w:r>
            <w:r w:rsidR="00CC2338" w:rsidRPr="007B3061">
              <w:rPr>
                <w:rFonts w:ascii="Arial" w:hAnsi="Arial"/>
                <w:sz w:val="22"/>
                <w:szCs w:val="22"/>
              </w:rPr>
              <w:t>regarding</w:t>
            </w:r>
            <w:r w:rsidRPr="007B3061">
              <w:rPr>
                <w:rFonts w:ascii="Arial" w:hAnsi="Arial"/>
                <w:sz w:val="22"/>
                <w:szCs w:val="22"/>
              </w:rPr>
              <w:t xml:space="preserve"> the usage of vehicles registered through the Club.  I/We acknowledge that failure to do so may result in cancellation of said registration and membership of the Club.</w:t>
            </w:r>
          </w:p>
        </w:tc>
      </w:tr>
      <w:tr w:rsidR="00622EBF" w14:paraId="2EEF1D6F" w14:textId="77777777" w:rsidTr="00530FC3">
        <w:trPr>
          <w:trHeight w:val="1317"/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right w:val="nil"/>
            </w:tcBorders>
          </w:tcPr>
          <w:p w14:paraId="0AAB7A0C" w14:textId="77777777" w:rsidR="00DE77C8" w:rsidRDefault="00DE77C8" w:rsidP="007B3061">
            <w:pPr>
              <w:rPr>
                <w:rFonts w:ascii="Arial" w:hAnsi="Arial"/>
              </w:rPr>
            </w:pPr>
          </w:p>
          <w:p w14:paraId="527A97CE" w14:textId="5365C40C" w:rsidR="00C070B8" w:rsidRDefault="00FE2E94" w:rsidP="007B306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I/We accept the conditions of membership as set out the Club's Constitution</w:t>
            </w:r>
            <w:r w:rsidR="008D1258">
              <w:rPr>
                <w:rFonts w:ascii="Arial" w:hAnsi="Arial"/>
              </w:rPr>
              <w:t xml:space="preserve"> and By Laws</w:t>
            </w:r>
            <w:r>
              <w:rPr>
                <w:rFonts w:ascii="Arial" w:hAnsi="Arial"/>
              </w:rPr>
              <w:t xml:space="preserve"> </w:t>
            </w:r>
            <w:r w:rsidR="008D1258">
              <w:rPr>
                <w:rFonts w:ascii="Arial" w:hAnsi="Arial" w:cs="Arial"/>
                <w:lang w:val="en-US"/>
              </w:rPr>
              <w:t>as enacted and amended from time to time</w:t>
            </w:r>
            <w:r w:rsidR="008D1258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and agree to observe them should this application for membership be accepted.</w:t>
            </w:r>
            <w:r w:rsidR="0026377C">
              <w:rPr>
                <w:rFonts w:ascii="Arial" w:hAnsi="Arial"/>
              </w:rPr>
              <w:t xml:space="preserve"> </w:t>
            </w:r>
          </w:p>
          <w:p w14:paraId="63A6EA6F" w14:textId="021EF22E" w:rsidR="00C070B8" w:rsidRDefault="00C070B8" w:rsidP="007B3061">
            <w:pPr>
              <w:rPr>
                <w:rFonts w:ascii="Arial" w:hAnsi="Arial"/>
              </w:rPr>
            </w:pPr>
            <w:r w:rsidRPr="00C070B8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824" behindDoc="0" locked="0" layoutInCell="1" allowOverlap="1" wp14:anchorId="32E7E13D" wp14:editId="226AB321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115570</wp:posOffset>
                      </wp:positionV>
                      <wp:extent cx="411480" cy="251460"/>
                      <wp:effectExtent l="0" t="0" r="26670" b="15240"/>
                      <wp:wrapSquare wrapText="bothSides"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148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39E26D" w14:textId="1D7E6F26" w:rsidR="00C070B8" w:rsidRPr="00C070B8" w:rsidRDefault="00C070B8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E7E13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51.3pt;margin-top:9.1pt;width:32.4pt;height:19.8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">
                      <v:textbox>
                        <w:txbxContent>
                          <w:p w14:paraId="3439E26D" w14:textId="1D7E6F26" w:rsidR="00C070B8" w:rsidRPr="00C070B8" w:rsidRDefault="00C070B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F75E6D0" w14:textId="14A8C001" w:rsidR="0026377C" w:rsidRPr="00C070B8" w:rsidRDefault="00C070B8" w:rsidP="007B3061">
            <w:pPr>
              <w:rPr>
                <w:rStyle w:val="Hyperlink"/>
                <w:rFonts w:ascii="Arial" w:hAnsi="Arial"/>
                <w:color w:val="auto"/>
                <w:u w:val="none"/>
              </w:rPr>
            </w:pPr>
            <w:r w:rsidRPr="006862DF">
              <w:rPr>
                <w:rStyle w:val="Hyperlink"/>
                <w:rFonts w:ascii="Arial" w:hAnsi="Arial"/>
                <w:color w:val="auto"/>
                <w:sz w:val="20"/>
                <w:szCs w:val="20"/>
                <w:u w:val="none"/>
              </w:rPr>
              <w:t>(</w:t>
            </w:r>
            <w:r>
              <w:rPr>
                <w:rStyle w:val="Hyperlink"/>
                <w:rFonts w:ascii="Arial" w:hAnsi="Arial"/>
                <w:color w:val="auto"/>
                <w:sz w:val="20"/>
                <w:szCs w:val="20"/>
                <w:u w:val="none"/>
              </w:rPr>
              <w:t>Yes/No</w:t>
            </w:r>
            <w:r w:rsidRPr="006862DF">
              <w:rPr>
                <w:rStyle w:val="Hyperlink"/>
                <w:rFonts w:ascii="Arial" w:hAnsi="Arial"/>
                <w:color w:val="auto"/>
                <w:sz w:val="20"/>
                <w:szCs w:val="20"/>
                <w:u w:val="none"/>
              </w:rPr>
              <w:t>)</w:t>
            </w:r>
            <w:r>
              <w:rPr>
                <w:rStyle w:val="Hyperlink"/>
              </w:rPr>
              <w:t xml:space="preserve"> </w:t>
            </w:r>
            <w:hyperlink r:id="rId6" w:history="1">
              <w:r w:rsidRPr="005562D8">
                <w:rPr>
                  <w:rStyle w:val="Hyperlink"/>
                  <w:rFonts w:ascii="Arial" w:hAnsi="Arial"/>
                  <w:sz w:val="20"/>
                  <w:szCs w:val="20"/>
                </w:rPr>
                <w:t>https://stharc.org.au/stharc-constitution-and-bylaws/</w:t>
              </w:r>
            </w:hyperlink>
            <w:r w:rsidR="006862DF" w:rsidRPr="006862DF">
              <w:rPr>
                <w:rStyle w:val="Hyperlink"/>
                <w:rFonts w:ascii="Arial" w:hAnsi="Arial"/>
                <w:sz w:val="20"/>
                <w:szCs w:val="20"/>
                <w:u w:val="none"/>
              </w:rPr>
              <w:t xml:space="preserve">  </w:t>
            </w:r>
          </w:p>
          <w:p w14:paraId="1924AC35" w14:textId="6B0AC9DA" w:rsidR="00622EBF" w:rsidRDefault="00622EBF" w:rsidP="00C070B8"/>
        </w:tc>
      </w:tr>
      <w:tr w:rsidR="00622EBF" w14:paraId="695B23B6" w14:textId="77777777" w:rsidTr="00C935A6">
        <w:trPr>
          <w:jc w:val="center"/>
        </w:trPr>
        <w:tc>
          <w:tcPr>
            <w:tcW w:w="3909" w:type="dxa"/>
            <w:gridSpan w:val="4"/>
          </w:tcPr>
          <w:p w14:paraId="2648FD4C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Signature of Applicant</w:t>
            </w:r>
          </w:p>
          <w:p w14:paraId="592A1B8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3F6E2E55" w14:textId="77777777" w:rsidR="00622EBF" w:rsidRPr="003E6848" w:rsidRDefault="00622EBF">
            <w:pPr>
              <w:rPr>
                <w:rFonts w:ascii="Arial" w:hAnsi="Arial"/>
              </w:rPr>
            </w:pPr>
          </w:p>
          <w:p w14:paraId="00F4402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85" w:type="dxa"/>
            <w:gridSpan w:val="6"/>
          </w:tcPr>
          <w:p w14:paraId="42DFB5FA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Signature of Applicant’s Nominated Partner </w:t>
            </w:r>
          </w:p>
          <w:p w14:paraId="354D163E" w14:textId="634400CD" w:rsidR="003E6848" w:rsidRPr="003E6848" w:rsidRDefault="003E6848">
            <w:pPr>
              <w:rPr>
                <w:rFonts w:ascii="Arial" w:hAnsi="Arial"/>
              </w:rPr>
            </w:pPr>
          </w:p>
        </w:tc>
      </w:tr>
      <w:tr w:rsidR="00622EBF" w14:paraId="7DD62DEC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9D3CFC2" w14:textId="77777777" w:rsidR="00622EBF" w:rsidRDefault="00622EBF">
            <w:pPr>
              <w:rPr>
                <w:rFonts w:ascii="Arial" w:hAnsi="Arial"/>
                <w:sz w:val="12"/>
                <w:szCs w:val="12"/>
                <w:u w:val="single"/>
              </w:rPr>
            </w:pPr>
          </w:p>
        </w:tc>
      </w:tr>
      <w:tr w:rsidR="00622EBF" w14:paraId="5701B8F6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B03B6" w14:textId="77777777" w:rsidR="003E6848" w:rsidRDefault="003E6848">
            <w:pPr>
              <w:rPr>
                <w:rFonts w:ascii="Arial" w:hAnsi="Arial"/>
                <w:b/>
              </w:rPr>
            </w:pPr>
          </w:p>
          <w:tbl>
            <w:tblPr>
              <w:tblW w:w="1009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4718"/>
              <w:gridCol w:w="5372"/>
            </w:tblGrid>
            <w:tr w:rsidR="003E6848" w:rsidRPr="003E6848" w14:paraId="409EB8B7" w14:textId="77777777" w:rsidTr="006862DF">
              <w:trPr>
                <w:trHeight w:val="852"/>
                <w:jc w:val="center"/>
              </w:trPr>
              <w:tc>
                <w:tcPr>
                  <w:tcW w:w="4607" w:type="dxa"/>
                </w:tcPr>
                <w:p w14:paraId="3CAB891E" w14:textId="785959F7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lastRenderedPageBreak/>
                    <w:t>Name of Proposer</w:t>
                  </w:r>
                </w:p>
                <w:p w14:paraId="1BB809CF" w14:textId="77777777" w:rsidR="003E6848" w:rsidRPr="003E6848" w:rsidRDefault="003E6848" w:rsidP="003E6848">
                  <w:pPr>
                    <w:rPr>
                      <w:rFonts w:ascii="Arial" w:hAnsi="Arial"/>
                    </w:rPr>
                  </w:pPr>
                </w:p>
                <w:p w14:paraId="7E5D0FBB" w14:textId="77777777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</w:p>
              </w:tc>
              <w:tc>
                <w:tcPr>
                  <w:tcW w:w="5246" w:type="dxa"/>
                </w:tcPr>
                <w:p w14:paraId="7FBF22D4" w14:textId="577EE933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Name of Seconder</w:t>
                  </w:r>
                </w:p>
                <w:p w14:paraId="297D226F" w14:textId="404A5C2E" w:rsidR="006862DF" w:rsidRPr="006862DF" w:rsidRDefault="006862DF" w:rsidP="003E6848">
                  <w:pPr>
                    <w:rPr>
                      <w:rFonts w:ascii="Arial" w:hAnsi="Arial"/>
                    </w:rPr>
                  </w:pPr>
                </w:p>
              </w:tc>
            </w:tr>
            <w:tr w:rsidR="003E6848" w:rsidRPr="003111EE" w14:paraId="3EFE3E12" w14:textId="77777777" w:rsidTr="00153556">
              <w:trPr>
                <w:jc w:val="center"/>
              </w:trPr>
              <w:tc>
                <w:tcPr>
                  <w:tcW w:w="4607" w:type="dxa"/>
                  <w:tcBorders>
                    <w:bottom w:val="single" w:sz="4" w:space="0" w:color="auto"/>
                  </w:tcBorders>
                </w:tcPr>
                <w:p w14:paraId="24212DC2" w14:textId="60719664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Contact Number</w:t>
                  </w:r>
                </w:p>
                <w:p w14:paraId="27E526D2" w14:textId="77777777" w:rsidR="003E6848" w:rsidRPr="003111EE" w:rsidRDefault="003E6848" w:rsidP="003E6848">
                  <w:pPr>
                    <w:rPr>
                      <w:rFonts w:ascii="Arial" w:hAnsi="Arial"/>
                    </w:rPr>
                  </w:pPr>
                </w:p>
                <w:p w14:paraId="1D0F1ABC" w14:textId="77777777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</w:p>
                <w:p w14:paraId="67816CF8" w14:textId="77777777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</w:p>
              </w:tc>
              <w:tc>
                <w:tcPr>
                  <w:tcW w:w="5246" w:type="dxa"/>
                  <w:tcBorders>
                    <w:bottom w:val="single" w:sz="4" w:space="0" w:color="auto"/>
                  </w:tcBorders>
                </w:tcPr>
                <w:p w14:paraId="6B3E5BA7" w14:textId="0BF7FCFB" w:rsidR="003E6848" w:rsidRDefault="003E6848" w:rsidP="003E6848">
                  <w:pPr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Contact Number</w:t>
                  </w:r>
                </w:p>
                <w:p w14:paraId="524F15A5" w14:textId="77777777" w:rsidR="003E6848" w:rsidRPr="003111EE" w:rsidRDefault="003E6848" w:rsidP="003E6848">
                  <w:pPr>
                    <w:rPr>
                      <w:rFonts w:ascii="Arial" w:hAnsi="Arial"/>
                    </w:rPr>
                  </w:pPr>
                </w:p>
              </w:tc>
            </w:tr>
          </w:tbl>
          <w:p w14:paraId="7D8F2024" w14:textId="73285D55" w:rsidR="003E6848" w:rsidRDefault="00C070B8">
            <w:pPr>
              <w:rPr>
                <w:rFonts w:ascii="Arial" w:hAnsi="Arial"/>
                <w:b/>
              </w:rPr>
            </w:pPr>
            <w:r w:rsidRPr="00C070B8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776" behindDoc="0" locked="0" layoutInCell="1" allowOverlap="1" wp14:anchorId="00503401" wp14:editId="4457912C">
                      <wp:simplePos x="0" y="0"/>
                      <wp:positionH relativeFrom="column">
                        <wp:posOffset>4735830</wp:posOffset>
                      </wp:positionH>
                      <wp:positionV relativeFrom="paragraph">
                        <wp:posOffset>78105</wp:posOffset>
                      </wp:positionV>
                      <wp:extent cx="449580" cy="328930"/>
                      <wp:effectExtent l="0" t="0" r="26670" b="1397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580" cy="328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EBF10A" w14:textId="72A997F8" w:rsidR="00C070B8" w:rsidRDefault="00C070B8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03401" id="_x0000_s1027" type="#_x0000_t202" style="position:absolute;margin-left:372.9pt;margin-top:6.15pt;width:35.4pt;height:25.9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">
                      <v:textbox>
                        <w:txbxContent>
                          <w:p w14:paraId="2FEBF10A" w14:textId="72A997F8" w:rsidR="00C070B8" w:rsidRDefault="00C070B8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2CBB64D" w14:textId="1D5BFE06" w:rsidR="00C070B8" w:rsidRPr="00E935D9" w:rsidRDefault="00C070B8" w:rsidP="00C070B8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I w</w:t>
            </w:r>
            <w:r w:rsidR="00732B7A">
              <w:rPr>
                <w:rFonts w:ascii="Arial" w:hAnsi="Arial"/>
              </w:rPr>
              <w:t>ould like</w:t>
            </w:r>
            <w:r>
              <w:rPr>
                <w:rFonts w:ascii="Arial" w:hAnsi="Arial"/>
              </w:rPr>
              <w:t xml:space="preserve"> Hard Copies of the “WHEEL”</w:t>
            </w:r>
            <w:r w:rsidR="00E17637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newsletter at $20 per year (Yes/No) </w:t>
            </w:r>
          </w:p>
          <w:p w14:paraId="512997C5" w14:textId="138B5094" w:rsidR="00C070B8" w:rsidRDefault="00C070B8">
            <w:pPr>
              <w:rPr>
                <w:b/>
              </w:rPr>
            </w:pPr>
          </w:p>
          <w:p w14:paraId="5CD14187" w14:textId="30E80F4B" w:rsidR="00C070B8" w:rsidRDefault="00C070B8">
            <w:pPr>
              <w:rPr>
                <w:rFonts w:ascii="Arial" w:hAnsi="Arial"/>
                <w:b/>
              </w:rPr>
            </w:pPr>
          </w:p>
          <w:p w14:paraId="07B21CA6" w14:textId="0C3BF4BB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Particulars of Proposed Club Vehicles</w:t>
            </w:r>
          </w:p>
        </w:tc>
      </w:tr>
      <w:tr w:rsidR="00622EBF" w14:paraId="0A1915BC" w14:textId="77777777" w:rsidTr="00C935A6">
        <w:trPr>
          <w:trHeight w:val="868"/>
          <w:jc w:val="center"/>
        </w:trPr>
        <w:tc>
          <w:tcPr>
            <w:tcW w:w="1216" w:type="dxa"/>
            <w:gridSpan w:val="2"/>
          </w:tcPr>
          <w:p w14:paraId="78219918" w14:textId="77777777" w:rsidR="00622EBF" w:rsidRDefault="00622EBF">
            <w:pPr>
              <w:rPr>
                <w:rFonts w:ascii="Arial" w:hAnsi="Arial"/>
                <w:b/>
              </w:rPr>
            </w:pPr>
          </w:p>
          <w:p w14:paraId="3BFB24DB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Year</w:t>
            </w:r>
          </w:p>
        </w:tc>
        <w:tc>
          <w:tcPr>
            <w:tcW w:w="2693" w:type="dxa"/>
            <w:gridSpan w:val="2"/>
          </w:tcPr>
          <w:p w14:paraId="2CC1B835" w14:textId="77777777" w:rsidR="00622EBF" w:rsidRDefault="00622EBF">
            <w:pPr>
              <w:rPr>
                <w:rFonts w:ascii="Arial" w:hAnsi="Arial"/>
                <w:b/>
              </w:rPr>
            </w:pPr>
          </w:p>
          <w:p w14:paraId="1EC48A25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Make</w:t>
            </w:r>
          </w:p>
        </w:tc>
        <w:tc>
          <w:tcPr>
            <w:tcW w:w="2216" w:type="dxa"/>
          </w:tcPr>
          <w:p w14:paraId="74F46C74" w14:textId="77777777" w:rsidR="00622EBF" w:rsidRDefault="00622EBF">
            <w:pPr>
              <w:rPr>
                <w:rFonts w:ascii="Arial" w:hAnsi="Arial"/>
                <w:b/>
              </w:rPr>
            </w:pPr>
          </w:p>
          <w:p w14:paraId="5FF19520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Model</w:t>
            </w:r>
          </w:p>
        </w:tc>
        <w:tc>
          <w:tcPr>
            <w:tcW w:w="2462" w:type="dxa"/>
            <w:gridSpan w:val="4"/>
          </w:tcPr>
          <w:p w14:paraId="51F2D78C" w14:textId="77777777" w:rsidR="00622EBF" w:rsidRDefault="00622EBF">
            <w:pPr>
              <w:rPr>
                <w:rFonts w:ascii="Arial" w:hAnsi="Arial"/>
                <w:b/>
              </w:rPr>
            </w:pPr>
          </w:p>
          <w:p w14:paraId="6C43F76A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Status</w:t>
            </w:r>
          </w:p>
        </w:tc>
        <w:tc>
          <w:tcPr>
            <w:tcW w:w="2107" w:type="dxa"/>
          </w:tcPr>
          <w:p w14:paraId="06778A62" w14:textId="77777777" w:rsidR="00622EBF" w:rsidRDefault="00622EBF">
            <w:pPr>
              <w:rPr>
                <w:rFonts w:ascii="Arial" w:hAnsi="Arial"/>
                <w:b/>
              </w:rPr>
            </w:pPr>
          </w:p>
          <w:p w14:paraId="3304823B" w14:textId="77777777" w:rsidR="00622EBF" w:rsidRDefault="00622EB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Current Registration No.</w:t>
            </w:r>
          </w:p>
          <w:p w14:paraId="4F04E6DA" w14:textId="77777777" w:rsidR="00622EBF" w:rsidRDefault="00622EBF">
            <w:pPr>
              <w:rPr>
                <w:rFonts w:ascii="Arial" w:hAnsi="Arial"/>
                <w:b/>
              </w:rPr>
            </w:pPr>
          </w:p>
        </w:tc>
      </w:tr>
      <w:tr w:rsidR="00622EBF" w14:paraId="69A189E3" w14:textId="77777777" w:rsidTr="00C935A6">
        <w:trPr>
          <w:jc w:val="center"/>
        </w:trPr>
        <w:tc>
          <w:tcPr>
            <w:tcW w:w="1216" w:type="dxa"/>
            <w:gridSpan w:val="2"/>
          </w:tcPr>
          <w:p w14:paraId="7F638D48" w14:textId="77777777" w:rsidR="00622EBF" w:rsidRPr="00AA3D34" w:rsidRDefault="00622EBF"/>
        </w:tc>
        <w:tc>
          <w:tcPr>
            <w:tcW w:w="2693" w:type="dxa"/>
            <w:gridSpan w:val="2"/>
          </w:tcPr>
          <w:p w14:paraId="29300801" w14:textId="77777777" w:rsidR="00622EBF" w:rsidRPr="006B6562" w:rsidRDefault="00622EBF"/>
        </w:tc>
        <w:tc>
          <w:tcPr>
            <w:tcW w:w="2216" w:type="dxa"/>
          </w:tcPr>
          <w:p w14:paraId="32AFEA27" w14:textId="77777777" w:rsidR="00622EBF" w:rsidRPr="006B6562" w:rsidRDefault="00622EBF"/>
        </w:tc>
        <w:tc>
          <w:tcPr>
            <w:tcW w:w="2462" w:type="dxa"/>
            <w:gridSpan w:val="4"/>
          </w:tcPr>
          <w:p w14:paraId="21B6A134" w14:textId="77777777" w:rsidR="00622EBF" w:rsidRPr="006B6562" w:rsidRDefault="00622EBF"/>
        </w:tc>
        <w:tc>
          <w:tcPr>
            <w:tcW w:w="2107" w:type="dxa"/>
          </w:tcPr>
          <w:p w14:paraId="765302DB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50DB4063" w14:textId="77777777" w:rsidTr="00C935A6">
        <w:trPr>
          <w:jc w:val="center"/>
        </w:trPr>
        <w:tc>
          <w:tcPr>
            <w:tcW w:w="1216" w:type="dxa"/>
            <w:gridSpan w:val="2"/>
          </w:tcPr>
          <w:p w14:paraId="7533ACE4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693" w:type="dxa"/>
            <w:gridSpan w:val="2"/>
          </w:tcPr>
          <w:p w14:paraId="5A7CA874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216" w:type="dxa"/>
          </w:tcPr>
          <w:p w14:paraId="7B574D44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462" w:type="dxa"/>
            <w:gridSpan w:val="4"/>
          </w:tcPr>
          <w:p w14:paraId="5F3C35D1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107" w:type="dxa"/>
          </w:tcPr>
          <w:p w14:paraId="23E9868B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77B6F308" w14:textId="77777777" w:rsidTr="00C935A6">
        <w:trPr>
          <w:jc w:val="center"/>
        </w:trPr>
        <w:tc>
          <w:tcPr>
            <w:tcW w:w="1216" w:type="dxa"/>
            <w:gridSpan w:val="2"/>
          </w:tcPr>
          <w:p w14:paraId="0641F128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693" w:type="dxa"/>
            <w:gridSpan w:val="2"/>
          </w:tcPr>
          <w:p w14:paraId="2ACD412E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216" w:type="dxa"/>
          </w:tcPr>
          <w:p w14:paraId="1F4A5DA6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462" w:type="dxa"/>
            <w:gridSpan w:val="4"/>
          </w:tcPr>
          <w:p w14:paraId="02F77E47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107" w:type="dxa"/>
          </w:tcPr>
          <w:p w14:paraId="6BB41C84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274B7464" w14:textId="77777777" w:rsidTr="00C935A6">
        <w:trPr>
          <w:jc w:val="center"/>
        </w:trPr>
        <w:tc>
          <w:tcPr>
            <w:tcW w:w="1216" w:type="dxa"/>
            <w:gridSpan w:val="2"/>
          </w:tcPr>
          <w:p w14:paraId="40966D39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693" w:type="dxa"/>
            <w:gridSpan w:val="2"/>
          </w:tcPr>
          <w:p w14:paraId="65E8EC29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216" w:type="dxa"/>
          </w:tcPr>
          <w:p w14:paraId="33B8D389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462" w:type="dxa"/>
            <w:gridSpan w:val="4"/>
          </w:tcPr>
          <w:p w14:paraId="54980529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107" w:type="dxa"/>
          </w:tcPr>
          <w:p w14:paraId="670AE04A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6A7683D5" w14:textId="77777777" w:rsidTr="00C935A6">
        <w:trPr>
          <w:jc w:val="center"/>
        </w:trPr>
        <w:tc>
          <w:tcPr>
            <w:tcW w:w="1216" w:type="dxa"/>
            <w:gridSpan w:val="2"/>
          </w:tcPr>
          <w:p w14:paraId="14BCDD53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693" w:type="dxa"/>
            <w:gridSpan w:val="2"/>
          </w:tcPr>
          <w:p w14:paraId="2C836716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216" w:type="dxa"/>
          </w:tcPr>
          <w:p w14:paraId="481677BB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462" w:type="dxa"/>
            <w:gridSpan w:val="4"/>
          </w:tcPr>
          <w:p w14:paraId="20FC1861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107" w:type="dxa"/>
          </w:tcPr>
          <w:p w14:paraId="023FF3BE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01938177" w14:textId="77777777" w:rsidTr="00C935A6">
        <w:trPr>
          <w:jc w:val="center"/>
        </w:trPr>
        <w:tc>
          <w:tcPr>
            <w:tcW w:w="1216" w:type="dxa"/>
            <w:gridSpan w:val="2"/>
            <w:tcBorders>
              <w:bottom w:val="single" w:sz="4" w:space="0" w:color="auto"/>
            </w:tcBorders>
          </w:tcPr>
          <w:p w14:paraId="5FAC6AFB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7490FF8A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216" w:type="dxa"/>
            <w:tcBorders>
              <w:bottom w:val="single" w:sz="4" w:space="0" w:color="auto"/>
            </w:tcBorders>
          </w:tcPr>
          <w:p w14:paraId="79A84199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462" w:type="dxa"/>
            <w:gridSpan w:val="4"/>
            <w:tcBorders>
              <w:bottom w:val="single" w:sz="4" w:space="0" w:color="auto"/>
            </w:tcBorders>
          </w:tcPr>
          <w:p w14:paraId="46E97D26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14:paraId="0672EA4F" w14:textId="77777777" w:rsidR="00622EBF" w:rsidRPr="00AA3D34" w:rsidRDefault="00622EBF">
            <w:pPr>
              <w:rPr>
                <w:sz w:val="56"/>
                <w:szCs w:val="56"/>
              </w:rPr>
            </w:pPr>
          </w:p>
        </w:tc>
      </w:tr>
      <w:tr w:rsidR="00622EBF" w14:paraId="5E68AED7" w14:textId="77777777" w:rsidTr="00530FC3">
        <w:trPr>
          <w:jc w:val="center"/>
        </w:trPr>
        <w:tc>
          <w:tcPr>
            <w:tcW w:w="10694" w:type="dxa"/>
            <w:gridSpan w:val="10"/>
            <w:tcBorders>
              <w:left w:val="nil"/>
              <w:bottom w:val="nil"/>
              <w:right w:val="nil"/>
            </w:tcBorders>
          </w:tcPr>
          <w:p w14:paraId="12DA5E84" w14:textId="77777777" w:rsidR="00622EBF" w:rsidRDefault="00622EBF">
            <w:pPr>
              <w:rPr>
                <w:sz w:val="56"/>
                <w:szCs w:val="56"/>
              </w:rPr>
            </w:pPr>
          </w:p>
        </w:tc>
      </w:tr>
      <w:tr w:rsidR="00622EBF" w14:paraId="618A68CE" w14:textId="77777777" w:rsidTr="00C935A6">
        <w:trPr>
          <w:trHeight w:val="2801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14:paraId="71085EFB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6930C8DA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0F96553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BR</w:t>
            </w:r>
            <w:r>
              <w:rPr>
                <w:rFonts w:ascii="Arial" w:hAnsi="Arial"/>
                <w:sz w:val="16"/>
                <w:szCs w:val="16"/>
              </w:rPr>
              <w:t xml:space="preserve"> -</w:t>
            </w:r>
          </w:p>
          <w:p w14:paraId="154F3EA0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1C22435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</w:t>
            </w:r>
            <w:r>
              <w:rPr>
                <w:rFonts w:ascii="Arial" w:hAnsi="Arial"/>
                <w:sz w:val="16"/>
                <w:szCs w:val="16"/>
              </w:rPr>
              <w:t xml:space="preserve"> - </w:t>
            </w:r>
          </w:p>
          <w:p w14:paraId="697E1175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24709FD4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RR</w:t>
            </w:r>
            <w:r>
              <w:rPr>
                <w:rFonts w:ascii="Arial" w:hAnsi="Arial"/>
                <w:sz w:val="16"/>
                <w:szCs w:val="16"/>
              </w:rPr>
              <w:t xml:space="preserve"> - </w:t>
            </w:r>
          </w:p>
          <w:p w14:paraId="0FB05831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7B3410E9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TBR</w:t>
            </w:r>
            <w:r>
              <w:rPr>
                <w:rFonts w:ascii="Arial" w:hAnsi="Arial"/>
                <w:sz w:val="16"/>
                <w:szCs w:val="16"/>
              </w:rPr>
              <w:t xml:space="preserve"> - </w:t>
            </w:r>
          </w:p>
          <w:p w14:paraId="1779B4EE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331ED2B9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OU</w:t>
            </w:r>
            <w:r>
              <w:rPr>
                <w:rFonts w:ascii="Arial" w:hAnsi="Arial"/>
                <w:sz w:val="16"/>
                <w:szCs w:val="16"/>
              </w:rPr>
              <w:t xml:space="preserve"> – </w:t>
            </w:r>
          </w:p>
          <w:p w14:paraId="4086C8E4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0DD5A9D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RU</w:t>
            </w:r>
            <w:r>
              <w:rPr>
                <w:rFonts w:ascii="Arial" w:hAnsi="Arial"/>
                <w:sz w:val="16"/>
                <w:szCs w:val="16"/>
              </w:rPr>
              <w:t xml:space="preserve"> – </w:t>
            </w:r>
          </w:p>
          <w:p w14:paraId="58E0B2B5" w14:textId="77777777" w:rsidR="00622EBF" w:rsidRDefault="00622EBF">
            <w:pPr>
              <w:rPr>
                <w:rFonts w:ascii="Arial" w:hAnsi="Arial"/>
                <w:b/>
                <w:sz w:val="16"/>
                <w:szCs w:val="16"/>
              </w:rPr>
            </w:pPr>
          </w:p>
          <w:p w14:paraId="3F34A64A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PV</w:t>
            </w:r>
            <w:r>
              <w:rPr>
                <w:rFonts w:ascii="Arial" w:hAnsi="Arial"/>
                <w:sz w:val="16"/>
                <w:szCs w:val="16"/>
              </w:rPr>
              <w:t xml:space="preserve"> – </w:t>
            </w:r>
          </w:p>
          <w:p w14:paraId="61DC4B3C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8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3F1B48" w14:textId="77777777" w:rsidR="00622EBF" w:rsidRDefault="00622EBF">
            <w:pPr>
              <w:pStyle w:val="Heading1"/>
            </w:pPr>
            <w:r>
              <w:t>Status</w:t>
            </w:r>
          </w:p>
          <w:p w14:paraId="1F0674DF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55BE4F1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Being Restored </w:t>
            </w:r>
          </w:p>
          <w:p w14:paraId="00EC715C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09C587A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Original </w:t>
            </w:r>
          </w:p>
          <w:p w14:paraId="79F1D21B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4D16433E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Restored and Registered </w:t>
            </w:r>
          </w:p>
          <w:p w14:paraId="6A1E7345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2D38FE6D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To Be Restored </w:t>
            </w:r>
          </w:p>
          <w:p w14:paraId="7E8565B3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5E9B7684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Original and Unregistered </w:t>
            </w:r>
          </w:p>
          <w:p w14:paraId="0D1E94C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693E3C34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Restored and unregistered </w:t>
            </w:r>
          </w:p>
          <w:p w14:paraId="139893A6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5F650B57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Parts vehicle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70DFBF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7F4485BD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02CB9E5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  <w:p w14:paraId="5885709A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48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3DA25C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622EBF" w14:paraId="54F17154" w14:textId="77777777" w:rsidTr="00530FC3">
        <w:trPr>
          <w:jc w:val="center"/>
        </w:trPr>
        <w:tc>
          <w:tcPr>
            <w:tcW w:w="1069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5E38852" w14:textId="77777777" w:rsidR="00622EBF" w:rsidRDefault="00622EBF">
            <w:pPr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4D957E8E" w14:textId="77777777" w:rsidR="00622EBF" w:rsidRDefault="00622EBF"/>
    <w:p w14:paraId="7B24DBA8" w14:textId="77777777" w:rsidR="00841103" w:rsidRPr="00841103" w:rsidRDefault="00841103" w:rsidP="00841103">
      <w:pPr>
        <w:rPr>
          <w:b/>
          <w:u w:val="single"/>
        </w:rPr>
      </w:pPr>
      <w:r w:rsidRPr="00841103">
        <w:rPr>
          <w:b/>
          <w:u w:val="single"/>
        </w:rPr>
        <w:t>For Office Use Only</w:t>
      </w:r>
      <w:r>
        <w:rPr>
          <w:b/>
          <w:u w:val="single"/>
        </w:rPr>
        <w:t>:</w:t>
      </w:r>
    </w:p>
    <w:p w14:paraId="500BC693" w14:textId="77777777" w:rsidR="00841103" w:rsidRDefault="00841103" w:rsidP="00841103"/>
    <w:p w14:paraId="6ECDC9B2" w14:textId="77777777" w:rsidR="00841103" w:rsidRDefault="00841103" w:rsidP="00841103">
      <w:r>
        <w:t xml:space="preserve">Date Received______________ </w:t>
      </w:r>
      <w:r w:rsidR="00AA3D34">
        <w:t>Payment Received_________  R</w:t>
      </w:r>
      <w:r>
        <w:t>eceipt</w:t>
      </w:r>
      <w:r w:rsidR="00AA3D34">
        <w:t xml:space="preserve"> </w:t>
      </w:r>
      <w:r>
        <w:t xml:space="preserve">Number______________ </w:t>
      </w:r>
    </w:p>
    <w:p w14:paraId="67BF98C3" w14:textId="77777777" w:rsidR="00841103" w:rsidRDefault="00841103" w:rsidP="00841103"/>
    <w:p w14:paraId="3C546EA5" w14:textId="77777777" w:rsidR="00841103" w:rsidRDefault="00841103" w:rsidP="00841103">
      <w:r>
        <w:t xml:space="preserve">Membership Name Tag Ordered_____________  Name Added To Mailing List________________  </w:t>
      </w:r>
    </w:p>
    <w:p w14:paraId="0E2588CF" w14:textId="77777777" w:rsidR="00841103" w:rsidRDefault="00841103"/>
    <w:sectPr w:rsidR="00841103" w:rsidSect="00AA13EE">
      <w:pgSz w:w="11906" w:h="16838"/>
      <w:pgMar w:top="426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ligrapher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icrosoftWorksTaskID" w:val="0"/>
  </w:docVars>
  <w:rsids>
    <w:rsidRoot w:val="00327DA7"/>
    <w:rsid w:val="0000118E"/>
    <w:rsid w:val="000F3686"/>
    <w:rsid w:val="0012290B"/>
    <w:rsid w:val="001C3DC2"/>
    <w:rsid w:val="00216665"/>
    <w:rsid w:val="002318C5"/>
    <w:rsid w:val="0026377C"/>
    <w:rsid w:val="002E0E84"/>
    <w:rsid w:val="002E382C"/>
    <w:rsid w:val="003111EE"/>
    <w:rsid w:val="00327DA7"/>
    <w:rsid w:val="003A160E"/>
    <w:rsid w:val="003E6848"/>
    <w:rsid w:val="00422810"/>
    <w:rsid w:val="004840AB"/>
    <w:rsid w:val="00504679"/>
    <w:rsid w:val="00530FC3"/>
    <w:rsid w:val="005F2955"/>
    <w:rsid w:val="006116DD"/>
    <w:rsid w:val="00622EBF"/>
    <w:rsid w:val="00665D3D"/>
    <w:rsid w:val="006862DF"/>
    <w:rsid w:val="00693F96"/>
    <w:rsid w:val="006A2C80"/>
    <w:rsid w:val="006B6562"/>
    <w:rsid w:val="00704584"/>
    <w:rsid w:val="00732B7A"/>
    <w:rsid w:val="007B3061"/>
    <w:rsid w:val="00827545"/>
    <w:rsid w:val="00835F83"/>
    <w:rsid w:val="00841103"/>
    <w:rsid w:val="00866004"/>
    <w:rsid w:val="008D1258"/>
    <w:rsid w:val="008E01E4"/>
    <w:rsid w:val="009468FB"/>
    <w:rsid w:val="00AA13EE"/>
    <w:rsid w:val="00AA3D34"/>
    <w:rsid w:val="00AC4574"/>
    <w:rsid w:val="00AD4494"/>
    <w:rsid w:val="00B10BC4"/>
    <w:rsid w:val="00C070B8"/>
    <w:rsid w:val="00C935A6"/>
    <w:rsid w:val="00CA59C2"/>
    <w:rsid w:val="00CC2338"/>
    <w:rsid w:val="00D2420A"/>
    <w:rsid w:val="00DE77C8"/>
    <w:rsid w:val="00E01964"/>
    <w:rsid w:val="00E17637"/>
    <w:rsid w:val="00E4229A"/>
    <w:rsid w:val="00E82DD5"/>
    <w:rsid w:val="00E935D9"/>
    <w:rsid w:val="00FD0F84"/>
    <w:rsid w:val="00FE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4809FD61"/>
  <w15:docId w15:val="{B76740F0-086D-441E-9DCA-579217685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20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Strong">
    <w:name w:val="Strong"/>
    <w:qFormat/>
    <w:rPr>
      <w:b/>
      <w:bCs/>
    </w:rPr>
  </w:style>
  <w:style w:type="paragraph" w:styleId="BodyText">
    <w:name w:val="Body Text"/>
    <w:basedOn w:val="Normal"/>
    <w:semiHidden/>
    <w:pPr>
      <w:jc w:val="center"/>
    </w:pPr>
    <w:rPr>
      <w:rFonts w:ascii="Calligrapher" w:hAnsi="Calligrapher"/>
      <w:sz w:val="36"/>
      <w:szCs w:val="3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35F83"/>
    <w:rPr>
      <w:color w:val="808080"/>
      <w:shd w:val="clear" w:color="auto" w:fill="E6E6E6"/>
    </w:rPr>
  </w:style>
  <w:style w:type="paragraph" w:customStyle="1" w:styleId="Default">
    <w:name w:val="Default"/>
    <w:rsid w:val="00CC23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1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harc.org.au/stharc-constitution-and-bylaws/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stharc.org.a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AVE13716\STHARC\STHARC%20Membership%20Folder\stharc%20membership%20form%20Jul%20201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stharc membership form Jul 2015.dotx</Template>
  <TotalTime>4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Southern Tablelands Heritage Automotive Restorers Club</vt:lpstr>
    </vt:vector>
  </TitlesOfParts>
  <Company>Hewlett-Packard</Company>
  <LinksUpToDate>false</LinksUpToDate>
  <CharactersWithSpaces>2433</CharactersWithSpaces>
  <SharedDoc>false</SharedDoc>
  <HLinks>
    <vt:vector size="6" baseType="variant">
      <vt:variant>
        <vt:i4>4522063</vt:i4>
      </vt:variant>
      <vt:variant>
        <vt:i4>0</vt:i4>
      </vt:variant>
      <vt:variant>
        <vt:i4>0</vt:i4>
      </vt:variant>
      <vt:variant>
        <vt:i4>5</vt:i4>
      </vt:variant>
      <vt:variant>
        <vt:lpwstr>http://www.stharc.org.au/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Southern Tablelands Heritage Automotive Restorers Club</dc:title>
  <dc:creator>ADMIN</dc:creator>
  <cp:lastModifiedBy>Joe</cp:lastModifiedBy>
  <cp:revision>2</cp:revision>
  <cp:lastPrinted>2016-08-02T12:57:00Z</cp:lastPrinted>
  <dcterms:created xsi:type="dcterms:W3CDTF">2023-02-03T07:51:00Z</dcterms:created>
  <dcterms:modified xsi:type="dcterms:W3CDTF">2023-02-03T07:51:00Z</dcterms:modified>
</cp:coreProperties>
</file>